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DCC" w:rsidRDefault="00881DCC">
      <w:pPr>
        <w:rPr>
          <w:rFonts w:cs="Times New Roman"/>
          <w:b/>
          <w:bCs/>
          <w:sz w:val="36"/>
          <w:szCs w:val="36"/>
        </w:rPr>
      </w:pPr>
      <w:r>
        <w:rPr>
          <w:rFonts w:cs="宋体" w:hint="eastAsia"/>
          <w:b/>
          <w:bCs/>
          <w:sz w:val="36"/>
          <w:szCs w:val="36"/>
        </w:rPr>
        <w:t>附件</w:t>
      </w:r>
      <w:r>
        <w:rPr>
          <w:b/>
          <w:bCs/>
          <w:sz w:val="36"/>
          <w:szCs w:val="36"/>
        </w:rPr>
        <w:t>1</w:t>
      </w:r>
      <w:r>
        <w:rPr>
          <w:rFonts w:cs="宋体" w:hint="eastAsia"/>
          <w:b/>
          <w:bCs/>
          <w:sz w:val="36"/>
          <w:szCs w:val="36"/>
        </w:rPr>
        <w:t>：在国家强检系统强制检定工作计量器具计量检定申请方法</w:t>
      </w:r>
      <w:bookmarkStart w:id="0" w:name="_GoBack"/>
      <w:bookmarkEnd w:id="0"/>
    </w:p>
    <w:p w:rsidR="00881DCC" w:rsidRDefault="00881DCC">
      <w:pPr>
        <w:jc w:val="left"/>
        <w:rPr>
          <w:rFonts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 </w:t>
      </w:r>
      <w:r>
        <w:rPr>
          <w:rFonts w:cs="宋体" w:hint="eastAsia"/>
          <w:b/>
          <w:bCs/>
          <w:sz w:val="24"/>
          <w:szCs w:val="24"/>
        </w:rPr>
        <w:t>企事业单位登录网站，按照提示进行注册。</w:t>
      </w:r>
    </w:p>
    <w:p w:rsidR="00881DCC" w:rsidRDefault="00881DCC">
      <w:pPr>
        <w:rPr>
          <w:rFonts w:cs="Times New Roman"/>
        </w:rPr>
      </w:pPr>
      <w:r w:rsidRPr="00427504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02.75pt;height:218.25pt;visibility:visible">
            <v:imagedata r:id="rId4" o:title=""/>
          </v:shape>
        </w:pict>
      </w:r>
    </w:p>
    <w:p w:rsidR="00881DCC" w:rsidRDefault="00881DCC">
      <w:pPr>
        <w:jc w:val="left"/>
        <w:rPr>
          <w:rFonts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 </w:t>
      </w:r>
      <w:r>
        <w:rPr>
          <w:rFonts w:cs="宋体" w:hint="eastAsia"/>
          <w:b/>
          <w:bCs/>
          <w:sz w:val="24"/>
          <w:szCs w:val="24"/>
        </w:rPr>
        <w:t>企事业单位按照网站提示进行登录。</w:t>
      </w:r>
    </w:p>
    <w:p w:rsidR="00881DCC" w:rsidRDefault="00881DCC">
      <w:pPr>
        <w:rPr>
          <w:rFonts w:cs="Times New Roman"/>
        </w:rPr>
      </w:pPr>
      <w:r w:rsidRPr="00427504">
        <w:rPr>
          <w:rFonts w:cs="Times New Roman"/>
          <w:noProof/>
        </w:rPr>
        <w:pict>
          <v:shape id="图片 2" o:spid="_x0000_i1026" type="#_x0000_t75" style="width:402.75pt;height:218.25pt;visibility:visible">
            <v:imagedata r:id="rId5" o:title=""/>
          </v:shape>
        </w:pict>
      </w:r>
    </w:p>
    <w:p w:rsidR="00881DCC" w:rsidRDefault="00881DCC">
      <w:pPr>
        <w:rPr>
          <w:rFonts w:cs="Times New Roman"/>
        </w:rPr>
      </w:pPr>
    </w:p>
    <w:p w:rsidR="00881DCC" w:rsidRDefault="00881DCC">
      <w:pPr>
        <w:rPr>
          <w:rFonts w:cs="Times New Roman"/>
        </w:rPr>
      </w:pPr>
      <w:r w:rsidRPr="00427504">
        <w:rPr>
          <w:rFonts w:cs="Times New Roman"/>
          <w:noProof/>
        </w:rPr>
        <w:pict>
          <v:shape id="图片 3" o:spid="_x0000_i1027" type="#_x0000_t75" style="width:402.75pt;height:218.25pt;visibility:visible">
            <v:imagedata r:id="rId6" o:title=""/>
          </v:shape>
        </w:pict>
      </w:r>
    </w:p>
    <w:p w:rsidR="00881DCC" w:rsidRDefault="00881DCC">
      <w:pPr>
        <w:jc w:val="left"/>
        <w:rPr>
          <w:rFonts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 </w:t>
      </w:r>
      <w:r>
        <w:rPr>
          <w:rFonts w:cs="宋体" w:hint="eastAsia"/>
          <w:b/>
          <w:bCs/>
          <w:sz w:val="24"/>
          <w:szCs w:val="24"/>
        </w:rPr>
        <w:t>企事业单位按照网站提示在线进行强制检定工作计量器具办理申请。</w:t>
      </w:r>
    </w:p>
    <w:p w:rsidR="00881DCC" w:rsidRDefault="00881DCC">
      <w:pPr>
        <w:rPr>
          <w:rFonts w:cs="Times New Roman"/>
        </w:rPr>
      </w:pPr>
      <w:r w:rsidRPr="00427504">
        <w:rPr>
          <w:rFonts w:cs="Times New Roman"/>
          <w:noProof/>
        </w:rPr>
        <w:pict>
          <v:shape id="图片 4" o:spid="_x0000_i1028" type="#_x0000_t75" style="width:402.75pt;height:218.25pt;visibility:visible">
            <v:imagedata r:id="rId7" o:title=""/>
          </v:shape>
        </w:pict>
      </w:r>
    </w:p>
    <w:p w:rsidR="00881DCC" w:rsidRDefault="00881DCC">
      <w:pPr>
        <w:jc w:val="left"/>
        <w:rPr>
          <w:rFonts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</w:t>
      </w:r>
      <w:r>
        <w:rPr>
          <w:rFonts w:cs="宋体" w:hint="eastAsia"/>
          <w:b/>
          <w:bCs/>
          <w:sz w:val="24"/>
          <w:szCs w:val="24"/>
        </w:rPr>
        <w:t>．下图为用户使用手册。</w:t>
      </w:r>
    </w:p>
    <w:p w:rsidR="00881DCC" w:rsidRDefault="00881DCC">
      <w:pPr>
        <w:rPr>
          <w:rFonts w:cs="Times New Roman"/>
        </w:rPr>
      </w:pPr>
      <w:r w:rsidRPr="00427504">
        <w:rPr>
          <w:rFonts w:cs="Times New Roman"/>
          <w:noProof/>
        </w:rPr>
        <w:pict>
          <v:shape id="图片 5" o:spid="_x0000_i1029" type="#_x0000_t75" style="width:402pt;height:218.25pt;visibility:visible">
            <v:imagedata r:id="rId8" o:title=""/>
          </v:shape>
        </w:pict>
      </w:r>
    </w:p>
    <w:p w:rsidR="00881DCC" w:rsidRDefault="00881DCC">
      <w:pPr>
        <w:jc w:val="left"/>
        <w:rPr>
          <w:rFonts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</w:t>
      </w:r>
      <w:r>
        <w:rPr>
          <w:rFonts w:cs="宋体" w:hint="eastAsia"/>
          <w:b/>
          <w:bCs/>
          <w:sz w:val="24"/>
          <w:szCs w:val="24"/>
        </w:rPr>
        <w:t>下图为视频说明。</w:t>
      </w:r>
    </w:p>
    <w:p w:rsidR="00881DCC" w:rsidRDefault="00881DCC">
      <w:pPr>
        <w:rPr>
          <w:rFonts w:cs="Times New Roman"/>
        </w:rPr>
      </w:pPr>
      <w:r w:rsidRPr="00427504">
        <w:rPr>
          <w:rFonts w:cs="Times New Roman"/>
          <w:noProof/>
        </w:rPr>
        <w:pict>
          <v:shape id="图片 6" o:spid="_x0000_i1030" type="#_x0000_t75" style="width:403.5pt;height:219pt;visibility:visible">
            <v:imagedata r:id="rId9" o:title=""/>
          </v:shape>
        </w:pict>
      </w:r>
    </w:p>
    <w:sectPr w:rsidR="00881DCC" w:rsidSect="004039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3DEB"/>
    <w:rsid w:val="000D3C46"/>
    <w:rsid w:val="000F7F1B"/>
    <w:rsid w:val="00112E5D"/>
    <w:rsid w:val="00175C51"/>
    <w:rsid w:val="001C7766"/>
    <w:rsid w:val="001E2931"/>
    <w:rsid w:val="00235427"/>
    <w:rsid w:val="00272E23"/>
    <w:rsid w:val="00293F34"/>
    <w:rsid w:val="003958D4"/>
    <w:rsid w:val="003C5B12"/>
    <w:rsid w:val="00403939"/>
    <w:rsid w:val="00406C07"/>
    <w:rsid w:val="00427504"/>
    <w:rsid w:val="0049028B"/>
    <w:rsid w:val="004B4E67"/>
    <w:rsid w:val="004B7E61"/>
    <w:rsid w:val="004E1729"/>
    <w:rsid w:val="00507A8E"/>
    <w:rsid w:val="00580E44"/>
    <w:rsid w:val="0059771B"/>
    <w:rsid w:val="005C4020"/>
    <w:rsid w:val="005E3BD7"/>
    <w:rsid w:val="00694A78"/>
    <w:rsid w:val="00723BFA"/>
    <w:rsid w:val="00725459"/>
    <w:rsid w:val="00796525"/>
    <w:rsid w:val="007A297D"/>
    <w:rsid w:val="00855FE2"/>
    <w:rsid w:val="00881DCC"/>
    <w:rsid w:val="00897A81"/>
    <w:rsid w:val="008A0454"/>
    <w:rsid w:val="008B0C6E"/>
    <w:rsid w:val="008C3BAA"/>
    <w:rsid w:val="00904AE8"/>
    <w:rsid w:val="0094703B"/>
    <w:rsid w:val="0095112C"/>
    <w:rsid w:val="00982E99"/>
    <w:rsid w:val="009E43F7"/>
    <w:rsid w:val="00A04A1E"/>
    <w:rsid w:val="00A444A7"/>
    <w:rsid w:val="00A64AD4"/>
    <w:rsid w:val="00A65600"/>
    <w:rsid w:val="00A835E8"/>
    <w:rsid w:val="00A83B09"/>
    <w:rsid w:val="00B21FFB"/>
    <w:rsid w:val="00B40CEA"/>
    <w:rsid w:val="00B53756"/>
    <w:rsid w:val="00B91051"/>
    <w:rsid w:val="00BA180A"/>
    <w:rsid w:val="00C247ED"/>
    <w:rsid w:val="00CA084C"/>
    <w:rsid w:val="00CC2018"/>
    <w:rsid w:val="00CC3DEB"/>
    <w:rsid w:val="00CC595C"/>
    <w:rsid w:val="00DD69B1"/>
    <w:rsid w:val="00DF66ED"/>
    <w:rsid w:val="00E80B5D"/>
    <w:rsid w:val="00F055D5"/>
    <w:rsid w:val="00F30EEE"/>
    <w:rsid w:val="00FC629C"/>
    <w:rsid w:val="108432D5"/>
    <w:rsid w:val="1D7F1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Date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939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rsid w:val="00403939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403939"/>
  </w:style>
  <w:style w:type="paragraph" w:styleId="BalloonText">
    <w:name w:val="Balloon Text"/>
    <w:basedOn w:val="Normal"/>
    <w:link w:val="BalloonTextChar"/>
    <w:uiPriority w:val="99"/>
    <w:semiHidden/>
    <w:rsid w:val="0040393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03939"/>
    <w:rPr>
      <w:sz w:val="18"/>
      <w:szCs w:val="18"/>
    </w:rPr>
  </w:style>
  <w:style w:type="character" w:styleId="Hyperlink">
    <w:name w:val="Hyperlink"/>
    <w:basedOn w:val="DefaultParagraphFont"/>
    <w:uiPriority w:val="99"/>
    <w:rsid w:val="0040393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157</TotalTime>
  <Pages>3</Pages>
  <Words>21</Words>
  <Characters>123</Characters>
  <Application>Microsoft Office Outlook</Application>
  <DocSecurity>0</DocSecurity>
  <Lines>0</Lines>
  <Paragraphs>0</Paragraphs>
  <ScaleCrop>false</ScaleCrop>
  <Company>ITianKong.Com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关于工作用计量器具启用在国家强检系统中申请的</dc:title>
  <dc:subject/>
  <dc:creator>Windows 10</dc:creator>
  <cp:keywords/>
  <dc:description/>
  <cp:lastModifiedBy>王今颖</cp:lastModifiedBy>
  <cp:revision>17</cp:revision>
  <cp:lastPrinted>2022-11-09T01:58:00Z</cp:lastPrinted>
  <dcterms:created xsi:type="dcterms:W3CDTF">2022-11-07T07:10:00Z</dcterms:created>
  <dcterms:modified xsi:type="dcterms:W3CDTF">2023-05-04T02:31:00Z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